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654" w:rsidRDefault="00F74654" w:rsidP="003B663C">
      <w:pPr>
        <w:spacing w:line="360" w:lineRule="auto"/>
        <w:ind w:left="360"/>
        <w:jc w:val="right"/>
      </w:pPr>
      <w:bookmarkStart w:id="0" w:name="_GoBack"/>
      <w:bookmarkEnd w:id="0"/>
    </w:p>
    <w:p w:rsidR="00934D79" w:rsidRPr="00B0583B" w:rsidRDefault="00773FEA" w:rsidP="00773FEA">
      <w:pPr>
        <w:spacing w:line="240" w:lineRule="auto"/>
        <w:jc w:val="center"/>
        <w:rPr>
          <w:rFonts w:ascii="Cambria" w:hAnsi="Cambria" w:cs="Arial"/>
        </w:rPr>
      </w:pPr>
      <w:r w:rsidRPr="00B0583B">
        <w:rPr>
          <w:rFonts w:ascii="Cambria" w:hAnsi="Cambria" w:cs="Arial"/>
        </w:rPr>
        <w:t xml:space="preserve">FORMULARZ </w:t>
      </w:r>
      <w:r w:rsidR="0087319A" w:rsidRPr="00B0583B">
        <w:rPr>
          <w:rFonts w:ascii="Cambria" w:hAnsi="Cambria" w:cs="Arial"/>
        </w:rPr>
        <w:t>KONKURSOWY</w:t>
      </w:r>
      <w:r w:rsidR="00B0583B">
        <w:rPr>
          <w:rFonts w:ascii="Cambria" w:hAnsi="Cambria" w:cs="Arial"/>
        </w:rPr>
        <w:t>:</w:t>
      </w:r>
      <w:r w:rsidR="0087319A" w:rsidRPr="00B0583B">
        <w:rPr>
          <w:rFonts w:ascii="Cambria" w:hAnsi="Cambria" w:cs="Arial"/>
        </w:rPr>
        <w:t xml:space="preserve"> </w:t>
      </w:r>
      <w:r w:rsidR="00B0583B">
        <w:rPr>
          <w:rFonts w:ascii="Cambria" w:hAnsi="Cambria" w:cs="Arial"/>
        </w:rPr>
        <w:t>Seniorzy XXI wieku</w:t>
      </w:r>
    </w:p>
    <w:p w:rsidR="00773FEA" w:rsidRPr="00DA6003" w:rsidRDefault="00773FEA" w:rsidP="00773FEA">
      <w:pPr>
        <w:spacing w:line="240" w:lineRule="auto"/>
        <w:jc w:val="left"/>
        <w:rPr>
          <w:rFonts w:ascii="Verdana" w:hAnsi="Verdana" w:cs="Arial"/>
        </w:rPr>
      </w:pPr>
    </w:p>
    <w:tbl>
      <w:tblPr>
        <w:tblStyle w:val="Tabela-Siatka"/>
        <w:tblW w:w="9496" w:type="dxa"/>
        <w:tblLook w:val="04A0"/>
      </w:tblPr>
      <w:tblGrid>
        <w:gridCol w:w="3794"/>
        <w:gridCol w:w="5702"/>
      </w:tblGrid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Kategoria Konkursu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Nazwa projektu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Nazwa organizacji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Dane teleadresowe organizacji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0534B1" w:rsidRPr="00B0583B" w:rsidRDefault="000534B1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Imię i nazwisko osoby zgłaszającej</w:t>
            </w:r>
          </w:p>
        </w:tc>
        <w:tc>
          <w:tcPr>
            <w:tcW w:w="5702" w:type="dxa"/>
          </w:tcPr>
          <w:p w:rsidR="000534B1" w:rsidRPr="00B0583B" w:rsidRDefault="000534B1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0534B1" w:rsidRPr="00B0583B" w:rsidRDefault="000534B1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Stanowisko osoby zgłaszającej</w:t>
            </w:r>
          </w:p>
        </w:tc>
        <w:tc>
          <w:tcPr>
            <w:tcW w:w="5702" w:type="dxa"/>
          </w:tcPr>
          <w:p w:rsidR="000534B1" w:rsidRPr="00B0583B" w:rsidRDefault="000534B1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Zasięg projektu*: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Ogólnopolski/regionalny/lokalny</w:t>
            </w:r>
          </w:p>
        </w:tc>
      </w:tr>
      <w:tr w:rsidR="00DA6003" w:rsidRPr="00B0583B" w:rsidTr="000534B1">
        <w:tc>
          <w:tcPr>
            <w:tcW w:w="3794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Czas trwania projektu</w:t>
            </w:r>
          </w:p>
        </w:tc>
        <w:tc>
          <w:tcPr>
            <w:tcW w:w="5702" w:type="dxa"/>
          </w:tcPr>
          <w:p w:rsidR="004C50CE" w:rsidRPr="00B0583B" w:rsidRDefault="004C50CE" w:rsidP="00773FEA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</w:tbl>
    <w:p w:rsidR="00773FEA" w:rsidRPr="00DA6003" w:rsidRDefault="00773FEA" w:rsidP="00773FEA">
      <w:pPr>
        <w:spacing w:line="240" w:lineRule="auto"/>
        <w:jc w:val="left"/>
        <w:rPr>
          <w:rFonts w:ascii="Verdana" w:hAnsi="Verdana" w:cs="Arial"/>
        </w:rPr>
      </w:pPr>
    </w:p>
    <w:p w:rsidR="004C50CE" w:rsidRPr="00DA6003" w:rsidRDefault="004C50CE" w:rsidP="00773FEA">
      <w:pPr>
        <w:spacing w:line="240" w:lineRule="auto"/>
        <w:jc w:val="left"/>
        <w:rPr>
          <w:rFonts w:ascii="Verdana" w:hAnsi="Verdana" w:cs="Arial"/>
        </w:rPr>
      </w:pPr>
    </w:p>
    <w:p w:rsidR="004C50CE" w:rsidRPr="00B0583B" w:rsidRDefault="004C50CE" w:rsidP="004C50CE">
      <w:pPr>
        <w:pStyle w:val="Akapitzlist"/>
        <w:numPr>
          <w:ilvl w:val="0"/>
          <w:numId w:val="4"/>
        </w:numPr>
        <w:spacing w:line="240" w:lineRule="auto"/>
        <w:jc w:val="left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Opis sytuacji przed projektem</w:t>
      </w:r>
      <w:r w:rsidR="009B0382" w:rsidRPr="00B0583B">
        <w:rPr>
          <w:rFonts w:asciiTheme="majorHAnsi" w:hAnsiTheme="majorHAnsi" w:cs="Arial"/>
        </w:rPr>
        <w:t>(rzeczywistość</w:t>
      </w:r>
      <w:r w:rsidR="00812146" w:rsidRPr="00B0583B">
        <w:rPr>
          <w:rFonts w:asciiTheme="majorHAnsi" w:hAnsiTheme="majorHAnsi" w:cs="Arial"/>
        </w:rPr>
        <w:t xml:space="preserve"> – bariery, postawy odbiorców),</w:t>
      </w:r>
      <w:r w:rsidR="009B0382" w:rsidRPr="00B0583B">
        <w:rPr>
          <w:rFonts w:asciiTheme="majorHAnsi" w:hAnsiTheme="majorHAnsi" w:cs="Arial"/>
        </w:rPr>
        <w:t xml:space="preserve"> trendy, otoczenie</w:t>
      </w:r>
      <w:r w:rsidR="00684F64" w:rsidRPr="00B0583B">
        <w:rPr>
          <w:rFonts w:asciiTheme="majorHAnsi" w:hAnsiTheme="majorHAnsi" w:cs="Arial"/>
        </w:rPr>
        <w:t>, wyzwanie, uzasadnienie problemu</w:t>
      </w:r>
      <w:r w:rsidR="009B0382" w:rsidRPr="00B0583B">
        <w:rPr>
          <w:rFonts w:asciiTheme="majorHAnsi" w:hAnsiTheme="majorHAnsi" w:cs="Arial"/>
        </w:rPr>
        <w:t>)</w:t>
      </w:r>
      <w:r w:rsidR="00B10479" w:rsidRPr="00B0583B">
        <w:rPr>
          <w:rFonts w:asciiTheme="majorHAnsi" w:hAnsiTheme="majorHAnsi" w:cs="Arial"/>
        </w:rPr>
        <w:t xml:space="preserve"> max. 12</w:t>
      </w:r>
      <w:r w:rsidR="00684F64" w:rsidRPr="00B0583B">
        <w:rPr>
          <w:rFonts w:asciiTheme="majorHAnsi" w:hAnsiTheme="majorHAnsi" w:cs="Arial"/>
        </w:rPr>
        <w:t>00 znaków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4C50CE">
        <w:tc>
          <w:tcPr>
            <w:tcW w:w="9212" w:type="dxa"/>
          </w:tcPr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</w:tbl>
    <w:p w:rsidR="004C50CE" w:rsidRPr="00B0583B" w:rsidRDefault="004C50CE" w:rsidP="004C50CE">
      <w:pPr>
        <w:spacing w:line="240" w:lineRule="auto"/>
        <w:jc w:val="left"/>
        <w:rPr>
          <w:rFonts w:asciiTheme="majorHAnsi" w:hAnsiTheme="majorHAnsi" w:cs="Arial"/>
        </w:rPr>
      </w:pPr>
    </w:p>
    <w:p w:rsidR="00773FEA" w:rsidRPr="00B0583B" w:rsidRDefault="004C50CE" w:rsidP="004C50CE">
      <w:pPr>
        <w:pStyle w:val="Akapitzlist"/>
        <w:numPr>
          <w:ilvl w:val="0"/>
          <w:numId w:val="4"/>
        </w:numPr>
        <w:spacing w:line="240" w:lineRule="auto"/>
        <w:jc w:val="left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Postawione cele (cele projektu)</w:t>
      </w:r>
      <w:r w:rsidR="00684F64" w:rsidRPr="00B0583B">
        <w:rPr>
          <w:rFonts w:asciiTheme="majorHAnsi" w:hAnsiTheme="majorHAnsi" w:cs="Arial"/>
        </w:rPr>
        <w:t xml:space="preserve"> (max. 400 znaków dla celu)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4C50CE">
        <w:tc>
          <w:tcPr>
            <w:tcW w:w="9212" w:type="dxa"/>
          </w:tcPr>
          <w:p w:rsidR="004C50CE" w:rsidRPr="00B0583B" w:rsidRDefault="00684F64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Cel 1</w:t>
            </w:r>
          </w:p>
          <w:p w:rsidR="00684F64" w:rsidRPr="00B0583B" w:rsidRDefault="00684F64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Cel 2</w:t>
            </w: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684F64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…….</w:t>
            </w: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</w:tbl>
    <w:p w:rsidR="004C50CE" w:rsidRPr="00B0583B" w:rsidRDefault="004C50CE" w:rsidP="004C50CE">
      <w:pPr>
        <w:spacing w:line="240" w:lineRule="auto"/>
        <w:jc w:val="left"/>
        <w:rPr>
          <w:rFonts w:asciiTheme="majorHAnsi" w:hAnsiTheme="majorHAnsi" w:cs="Arial"/>
        </w:rPr>
      </w:pPr>
    </w:p>
    <w:p w:rsidR="00773FEA" w:rsidRPr="00B0583B" w:rsidRDefault="00684F64" w:rsidP="00684F64">
      <w:pPr>
        <w:pStyle w:val="Akapitzlist"/>
        <w:numPr>
          <w:ilvl w:val="0"/>
          <w:numId w:val="4"/>
        </w:numPr>
        <w:spacing w:line="240" w:lineRule="auto"/>
        <w:jc w:val="left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Grupa docelowa (charakterystyka odbiorcy</w:t>
      </w:r>
      <w:r w:rsidR="00812146" w:rsidRPr="00B0583B">
        <w:rPr>
          <w:rFonts w:asciiTheme="majorHAnsi" w:hAnsiTheme="majorHAnsi" w:cs="Arial"/>
        </w:rPr>
        <w:t xml:space="preserve"> – opis postaw obiorców</w:t>
      </w:r>
      <w:r w:rsidRPr="00B0583B">
        <w:rPr>
          <w:rFonts w:asciiTheme="majorHAnsi" w:hAnsiTheme="majorHAnsi" w:cs="Arial"/>
        </w:rPr>
        <w:t>, uzasadnienie wyboru, informacje istotne z punktu widzenia założeń projektu)</w:t>
      </w:r>
      <w:r w:rsidR="00B10479" w:rsidRPr="00B0583B">
        <w:rPr>
          <w:rFonts w:asciiTheme="majorHAnsi" w:hAnsiTheme="majorHAnsi" w:cs="Arial"/>
        </w:rPr>
        <w:t xml:space="preserve"> – max. 400 znaków</w:t>
      </w:r>
    </w:p>
    <w:p w:rsidR="004C50CE" w:rsidRPr="00B0583B" w:rsidRDefault="004C50CE" w:rsidP="004C50CE">
      <w:pPr>
        <w:spacing w:line="240" w:lineRule="auto"/>
        <w:ind w:left="360"/>
        <w:jc w:val="left"/>
        <w:rPr>
          <w:rFonts w:asciiTheme="majorHAnsi" w:hAnsiTheme="majorHAnsi" w:cs="Arial"/>
        </w:rPr>
      </w:pPr>
    </w:p>
    <w:tbl>
      <w:tblPr>
        <w:tblStyle w:val="Tabela-Siatka"/>
        <w:tblW w:w="0" w:type="auto"/>
        <w:tblInd w:w="-34" w:type="dxa"/>
        <w:tblLook w:val="04A0"/>
      </w:tblPr>
      <w:tblGrid>
        <w:gridCol w:w="8928"/>
      </w:tblGrid>
      <w:tr w:rsidR="00DA6003" w:rsidRPr="00B0583B" w:rsidTr="00684F64">
        <w:tc>
          <w:tcPr>
            <w:tcW w:w="8928" w:type="dxa"/>
          </w:tcPr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4C50CE" w:rsidRPr="00B0583B" w:rsidRDefault="004C50CE" w:rsidP="004C50CE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</w:tbl>
    <w:p w:rsidR="004C50CE" w:rsidRPr="00B0583B" w:rsidRDefault="004C50CE" w:rsidP="004C50CE">
      <w:pPr>
        <w:spacing w:line="240" w:lineRule="auto"/>
        <w:ind w:left="360"/>
        <w:jc w:val="left"/>
        <w:rPr>
          <w:rFonts w:asciiTheme="majorHAnsi" w:hAnsiTheme="majorHAnsi" w:cs="Arial"/>
        </w:rPr>
      </w:pPr>
    </w:p>
    <w:p w:rsidR="00934D79" w:rsidRPr="00B0583B" w:rsidRDefault="00684F64" w:rsidP="00684F64">
      <w:pPr>
        <w:pStyle w:val="Akapitzlist"/>
        <w:numPr>
          <w:ilvl w:val="0"/>
          <w:numId w:val="4"/>
        </w:numPr>
        <w:spacing w:line="240" w:lineRule="auto"/>
        <w:jc w:val="left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Działanie (o</w:t>
      </w:r>
      <w:r w:rsidR="00DF1661" w:rsidRPr="00B0583B">
        <w:rPr>
          <w:rFonts w:asciiTheme="majorHAnsi" w:hAnsiTheme="majorHAnsi" w:cs="Arial"/>
        </w:rPr>
        <w:t>pis podjętych działań</w:t>
      </w:r>
      <w:r w:rsidR="00812146" w:rsidRPr="00B0583B">
        <w:rPr>
          <w:rFonts w:asciiTheme="majorHAnsi" w:hAnsiTheme="majorHAnsi" w:cs="Arial"/>
        </w:rPr>
        <w:t xml:space="preserve"> w projekcie służących realizacji celów</w:t>
      </w:r>
      <w:r w:rsidR="00DF1661" w:rsidRPr="00B0583B">
        <w:rPr>
          <w:rFonts w:asciiTheme="majorHAnsi" w:hAnsiTheme="majorHAnsi" w:cs="Arial"/>
        </w:rPr>
        <w:t>) – max. 12</w:t>
      </w:r>
      <w:r w:rsidRPr="00B0583B">
        <w:rPr>
          <w:rFonts w:asciiTheme="majorHAnsi" w:hAnsiTheme="majorHAnsi" w:cs="Arial"/>
        </w:rPr>
        <w:t>00 znaków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684F64">
        <w:tc>
          <w:tcPr>
            <w:tcW w:w="9212" w:type="dxa"/>
          </w:tcPr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  <w:p w:rsidR="00684F64" w:rsidRPr="00B0583B" w:rsidRDefault="00684F64" w:rsidP="00684F64">
            <w:pPr>
              <w:spacing w:line="240" w:lineRule="auto"/>
              <w:jc w:val="left"/>
              <w:rPr>
                <w:rFonts w:asciiTheme="majorHAnsi" w:hAnsiTheme="majorHAnsi" w:cs="Arial"/>
              </w:rPr>
            </w:pPr>
          </w:p>
        </w:tc>
      </w:tr>
    </w:tbl>
    <w:p w:rsidR="00684F64" w:rsidRPr="00B0583B" w:rsidRDefault="00684F64" w:rsidP="00684F64">
      <w:pPr>
        <w:spacing w:line="240" w:lineRule="auto"/>
        <w:jc w:val="left"/>
        <w:rPr>
          <w:rFonts w:asciiTheme="majorHAnsi" w:hAnsiTheme="majorHAnsi" w:cs="Arial"/>
        </w:rPr>
      </w:pPr>
    </w:p>
    <w:p w:rsidR="00684F64" w:rsidRPr="00B0583B" w:rsidRDefault="00684F64" w:rsidP="00684F64">
      <w:pPr>
        <w:spacing w:line="240" w:lineRule="auto"/>
        <w:rPr>
          <w:rFonts w:asciiTheme="majorHAnsi" w:hAnsiTheme="majorHAnsi" w:cs="Arial"/>
        </w:rPr>
      </w:pPr>
    </w:p>
    <w:p w:rsidR="00797C03" w:rsidRPr="00B0583B" w:rsidRDefault="00797C03" w:rsidP="00797C03">
      <w:pPr>
        <w:pStyle w:val="Akapitzlist"/>
        <w:numPr>
          <w:ilvl w:val="0"/>
          <w:numId w:val="4"/>
        </w:numPr>
        <w:spacing w:line="240" w:lineRule="auto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 xml:space="preserve">Rezultaty projektu (mierzalne efekty projektu) 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797C03">
        <w:tc>
          <w:tcPr>
            <w:tcW w:w="9212" w:type="dxa"/>
          </w:tcPr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>1.</w:t>
            </w: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  <w:r w:rsidRPr="00B0583B">
              <w:rPr>
                <w:rFonts w:asciiTheme="majorHAnsi" w:hAnsiTheme="majorHAnsi" w:cs="Arial"/>
              </w:rPr>
              <w:t xml:space="preserve">2. </w:t>
            </w: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797C03" w:rsidRPr="00B0583B" w:rsidRDefault="00797C03" w:rsidP="00797C03">
            <w:pPr>
              <w:spacing w:line="240" w:lineRule="auto"/>
              <w:rPr>
                <w:rFonts w:asciiTheme="majorHAnsi" w:hAnsiTheme="majorHAnsi" w:cs="Arial"/>
              </w:rPr>
            </w:pPr>
          </w:p>
        </w:tc>
      </w:tr>
    </w:tbl>
    <w:p w:rsidR="00797C03" w:rsidRPr="00B0583B" w:rsidRDefault="00797C03" w:rsidP="00797C03">
      <w:pPr>
        <w:spacing w:line="240" w:lineRule="auto"/>
        <w:rPr>
          <w:rFonts w:asciiTheme="majorHAnsi" w:hAnsiTheme="majorHAnsi" w:cs="Arial"/>
        </w:rPr>
      </w:pPr>
    </w:p>
    <w:p w:rsidR="001E7412" w:rsidRPr="00B0583B" w:rsidRDefault="00797C03" w:rsidP="00797C03">
      <w:pPr>
        <w:pStyle w:val="Akapitzlist"/>
        <w:numPr>
          <w:ilvl w:val="0"/>
          <w:numId w:val="4"/>
        </w:numPr>
        <w:spacing w:line="240" w:lineRule="auto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Na czym polega skuteczność zgłaszanego projektu?</w:t>
      </w:r>
      <w:r w:rsidR="00812146" w:rsidRPr="00B0583B">
        <w:rPr>
          <w:rFonts w:asciiTheme="majorHAnsi" w:hAnsiTheme="majorHAnsi" w:cs="Arial"/>
        </w:rPr>
        <w:t xml:space="preserve"> Wskaż rezultaty jakościowe projektu</w:t>
      </w:r>
      <w:r w:rsidRPr="00B0583B">
        <w:rPr>
          <w:rFonts w:asciiTheme="majorHAnsi" w:hAnsiTheme="majorHAnsi" w:cs="Arial"/>
        </w:rPr>
        <w:t xml:space="preserve"> (max. 450 znaków)</w:t>
      </w:r>
    </w:p>
    <w:p w:rsidR="00F74654" w:rsidRPr="00B0583B" w:rsidRDefault="00F74654" w:rsidP="00F74654">
      <w:pPr>
        <w:spacing w:line="240" w:lineRule="auto"/>
        <w:rPr>
          <w:rFonts w:asciiTheme="majorHAnsi" w:hAnsiTheme="majorHAnsi" w:cs="Arial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797C03">
        <w:tc>
          <w:tcPr>
            <w:tcW w:w="9212" w:type="dxa"/>
          </w:tcPr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  <w:p w:rsidR="00797C03" w:rsidRPr="00B0583B" w:rsidRDefault="00797C03" w:rsidP="00F74654">
            <w:pPr>
              <w:spacing w:line="240" w:lineRule="auto"/>
              <w:rPr>
                <w:rFonts w:asciiTheme="majorHAnsi" w:hAnsiTheme="majorHAnsi"/>
              </w:rPr>
            </w:pPr>
          </w:p>
        </w:tc>
      </w:tr>
    </w:tbl>
    <w:p w:rsidR="00F74654" w:rsidRPr="00B0583B" w:rsidRDefault="00F74654" w:rsidP="00F74654">
      <w:pPr>
        <w:spacing w:line="240" w:lineRule="auto"/>
        <w:rPr>
          <w:rFonts w:asciiTheme="majorHAnsi" w:hAnsiTheme="majorHAnsi"/>
        </w:rPr>
      </w:pPr>
    </w:p>
    <w:p w:rsidR="00812146" w:rsidRPr="00B0583B" w:rsidRDefault="00812146" w:rsidP="00812146">
      <w:pPr>
        <w:pStyle w:val="Akapitzlist"/>
        <w:numPr>
          <w:ilvl w:val="0"/>
          <w:numId w:val="4"/>
        </w:numPr>
        <w:spacing w:line="240" w:lineRule="auto"/>
        <w:rPr>
          <w:rFonts w:asciiTheme="majorHAnsi" w:hAnsiTheme="majorHAnsi" w:cs="Arial"/>
        </w:rPr>
      </w:pPr>
      <w:r w:rsidRPr="00B0583B">
        <w:rPr>
          <w:rFonts w:asciiTheme="majorHAnsi" w:hAnsiTheme="majorHAnsi" w:cs="Arial"/>
        </w:rPr>
        <w:t>Działania promocyjno-informacyjne (opis działań budujących świadomość otoczenia o projekcie) – max. 800 znaków (+ załączniki: zdjęcia, linki)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A6003" w:rsidRPr="00B0583B" w:rsidTr="004A7263">
        <w:tc>
          <w:tcPr>
            <w:tcW w:w="9212" w:type="dxa"/>
          </w:tcPr>
          <w:p w:rsidR="00812146" w:rsidRPr="00B0583B" w:rsidRDefault="00812146" w:rsidP="004A726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812146" w:rsidRPr="00B0583B" w:rsidRDefault="00812146" w:rsidP="004A726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812146" w:rsidRPr="00B0583B" w:rsidRDefault="00812146" w:rsidP="004A726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812146" w:rsidRPr="00B0583B" w:rsidRDefault="00812146" w:rsidP="004A7263">
            <w:pPr>
              <w:spacing w:line="240" w:lineRule="auto"/>
              <w:rPr>
                <w:rFonts w:asciiTheme="majorHAnsi" w:hAnsiTheme="majorHAnsi" w:cs="Arial"/>
              </w:rPr>
            </w:pPr>
          </w:p>
          <w:p w:rsidR="00812146" w:rsidRPr="00B0583B" w:rsidRDefault="00812146" w:rsidP="004A7263">
            <w:pPr>
              <w:spacing w:line="240" w:lineRule="auto"/>
              <w:rPr>
                <w:rFonts w:asciiTheme="majorHAnsi" w:hAnsiTheme="majorHAnsi" w:cs="Arial"/>
              </w:rPr>
            </w:pPr>
          </w:p>
        </w:tc>
      </w:tr>
    </w:tbl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3E5C51">
      <w:pPr>
        <w:spacing w:line="240" w:lineRule="auto"/>
        <w:jc w:val="right"/>
        <w:rPr>
          <w:rFonts w:asciiTheme="majorHAnsi" w:hAnsiTheme="majorHAnsi"/>
        </w:rPr>
      </w:pPr>
      <w:r w:rsidRPr="00B0583B">
        <w:rPr>
          <w:rFonts w:asciiTheme="majorHAnsi" w:hAnsiTheme="majorHAnsi"/>
        </w:rPr>
        <w:t>Podpisy osób upoważnionych z ramienia organizacji</w:t>
      </w: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</w:p>
    <w:p w:rsidR="003E5C51" w:rsidRPr="00B0583B" w:rsidRDefault="003E5C51" w:rsidP="00F74654">
      <w:pPr>
        <w:spacing w:line="240" w:lineRule="auto"/>
        <w:rPr>
          <w:rFonts w:asciiTheme="majorHAnsi" w:hAnsiTheme="majorHAnsi"/>
        </w:rPr>
      </w:pPr>
      <w:r w:rsidRPr="00B0583B">
        <w:rPr>
          <w:rFonts w:asciiTheme="majorHAnsi" w:hAnsiTheme="majorHAnsi"/>
        </w:rPr>
        <w:t>*niepotrzebne skreślić</w:t>
      </w:r>
    </w:p>
    <w:sectPr w:rsidR="003E5C51" w:rsidRPr="00B0583B" w:rsidSect="008D319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513" w:rsidRDefault="00595513">
      <w:r>
        <w:separator/>
      </w:r>
    </w:p>
  </w:endnote>
  <w:endnote w:type="continuationSeparator" w:id="0">
    <w:p w:rsidR="00595513" w:rsidRDefault="0059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umnst777E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F4" w:rsidRPr="00E47842" w:rsidRDefault="00AB7DF4" w:rsidP="00A2144E">
    <w:pPr>
      <w:pStyle w:val="Stopka"/>
      <w:pBdr>
        <w:bottom w:val="single" w:sz="4" w:space="1" w:color="339966"/>
      </w:pBdr>
      <w:rPr>
        <w:rFonts w:ascii="Arial" w:hAnsi="Arial" w:cs="Arial"/>
        <w:color w:val="C0C0C0"/>
        <w:sz w:val="18"/>
        <w:szCs w:val="18"/>
      </w:rPr>
    </w:pPr>
  </w:p>
  <w:p w:rsidR="00F56823" w:rsidRDefault="00F56823" w:rsidP="00F56823">
    <w:pPr>
      <w:pStyle w:val="Stopka"/>
      <w:spacing w:line="360" w:lineRule="auto"/>
      <w:rPr>
        <w:rFonts w:ascii="Humnst777EU" w:hAnsi="Humnst777EU" w:cs="Arial"/>
        <w:color w:val="C0C0C0"/>
        <w:sz w:val="18"/>
        <w:szCs w:val="18"/>
      </w:rPr>
    </w:pPr>
  </w:p>
  <w:p w:rsidR="00AB7DF4" w:rsidRPr="00F56823" w:rsidRDefault="00AB7DF4" w:rsidP="00F56823">
    <w:pPr>
      <w:pStyle w:val="Stopka"/>
      <w:spacing w:line="360" w:lineRule="auto"/>
      <w:rPr>
        <w:rFonts w:ascii="Humnst777EU" w:hAnsi="Humnst777EU" w:cs="Arial"/>
        <w:color w:val="C0C0C0"/>
        <w:sz w:val="18"/>
        <w:szCs w:val="18"/>
      </w:rPr>
    </w:pPr>
    <w:r w:rsidRPr="00F56823">
      <w:rPr>
        <w:rFonts w:ascii="Humnst777EU" w:hAnsi="Humnst777EU" w:cs="Arial"/>
        <w:color w:val="C0C0C0"/>
        <w:sz w:val="18"/>
        <w:szCs w:val="18"/>
      </w:rPr>
      <w:t>Europejskie Stowarzyszenie Promocji Aktywności Ruchowej 50+</w:t>
    </w:r>
  </w:p>
  <w:p w:rsidR="00F56823" w:rsidRDefault="00AB7DF4" w:rsidP="00F56823">
    <w:pPr>
      <w:pStyle w:val="Stopka"/>
      <w:spacing w:line="360" w:lineRule="auto"/>
      <w:rPr>
        <w:rFonts w:ascii="Humnst777EU" w:hAnsi="Humnst777EU" w:cs="Arial"/>
        <w:color w:val="C0C0C0"/>
        <w:sz w:val="18"/>
        <w:szCs w:val="18"/>
      </w:rPr>
    </w:pPr>
    <w:r w:rsidRPr="00F56823">
      <w:rPr>
        <w:rFonts w:ascii="Humnst777EU" w:hAnsi="Humnst777EU" w:cs="Arial"/>
        <w:color w:val="C0C0C0"/>
        <w:sz w:val="18"/>
        <w:szCs w:val="18"/>
      </w:rPr>
      <w:t xml:space="preserve">Adres siedziby: ul. Millera </w:t>
    </w:r>
    <w:smartTag w:uri="urn:schemas-microsoft-com:office:smarttags" w:element="metricconverter">
      <w:smartTagPr>
        <w:attr w:name="ProductID" w:val="14 m"/>
      </w:smartTagPr>
      <w:r w:rsidRPr="00F56823">
        <w:rPr>
          <w:rFonts w:ascii="Humnst777EU" w:hAnsi="Humnst777EU" w:cs="Arial"/>
          <w:color w:val="C0C0C0"/>
          <w:sz w:val="18"/>
          <w:szCs w:val="18"/>
        </w:rPr>
        <w:t>14 m</w:t>
      </w:r>
    </w:smartTag>
    <w:r w:rsidRPr="00F56823">
      <w:rPr>
        <w:rFonts w:ascii="Humnst777EU" w:hAnsi="Humnst777EU" w:cs="Arial"/>
        <w:color w:val="C0C0C0"/>
        <w:sz w:val="18"/>
        <w:szCs w:val="18"/>
      </w:rPr>
      <w:t xml:space="preserve"> 24, 01-496 Warszawa; Adres </w:t>
    </w:r>
    <w:r w:rsidR="00F56823">
      <w:rPr>
        <w:rFonts w:ascii="Humnst777EU" w:hAnsi="Humnst777EU" w:cs="Arial"/>
        <w:color w:val="C0C0C0"/>
        <w:sz w:val="18"/>
        <w:szCs w:val="18"/>
      </w:rPr>
      <w:t>korespondencyjny (sekretariat)</w:t>
    </w:r>
    <w:r w:rsidRPr="00F56823">
      <w:rPr>
        <w:rFonts w:ascii="Humnst777EU" w:hAnsi="Humnst777EU" w:cs="Arial"/>
        <w:color w:val="C0C0C0"/>
        <w:sz w:val="18"/>
        <w:szCs w:val="18"/>
      </w:rPr>
      <w:t xml:space="preserve">: ul. </w:t>
    </w:r>
    <w:r w:rsidR="00F56823">
      <w:rPr>
        <w:rFonts w:ascii="Humnst777EU" w:hAnsi="Humnst777EU" w:cs="Arial"/>
        <w:color w:val="C0C0C0"/>
        <w:sz w:val="18"/>
        <w:szCs w:val="18"/>
      </w:rPr>
      <w:t>Marymoncka 34</w:t>
    </w:r>
    <w:r w:rsidRPr="00F56823">
      <w:rPr>
        <w:rFonts w:ascii="Humnst777EU" w:hAnsi="Humnst777EU" w:cs="Arial"/>
        <w:color w:val="C0C0C0"/>
        <w:sz w:val="18"/>
        <w:szCs w:val="18"/>
      </w:rPr>
      <w:t>, 00-</w:t>
    </w:r>
    <w:r w:rsidR="00F56823">
      <w:rPr>
        <w:rFonts w:ascii="Humnst777EU" w:hAnsi="Humnst777EU" w:cs="Arial"/>
        <w:color w:val="C0C0C0"/>
        <w:sz w:val="18"/>
        <w:szCs w:val="18"/>
      </w:rPr>
      <w:t xml:space="preserve">968 </w:t>
    </w:r>
    <w:r w:rsidRPr="00F56823">
      <w:rPr>
        <w:rFonts w:ascii="Humnst777EU" w:hAnsi="Humnst777EU" w:cs="Arial"/>
        <w:color w:val="C0C0C0"/>
        <w:sz w:val="18"/>
        <w:szCs w:val="18"/>
      </w:rPr>
      <w:t>Warszawa</w:t>
    </w:r>
    <w:r w:rsidR="00F56823">
      <w:rPr>
        <w:rFonts w:ascii="Humnst777EU" w:hAnsi="Humnst777EU" w:cs="Arial"/>
        <w:color w:val="C0C0C0"/>
        <w:sz w:val="18"/>
        <w:szCs w:val="18"/>
      </w:rPr>
      <w:t>, skrytka pocztowa 32 (Pawilony Związków Sportowych)</w:t>
    </w:r>
    <w:r w:rsidRPr="00F56823">
      <w:rPr>
        <w:rFonts w:ascii="Humnst777EU" w:hAnsi="Humnst777EU" w:cs="Arial"/>
        <w:color w:val="C0C0C0"/>
        <w:sz w:val="18"/>
        <w:szCs w:val="18"/>
      </w:rPr>
      <w:t>;</w:t>
    </w:r>
  </w:p>
  <w:p w:rsidR="00F56823" w:rsidRPr="00773FEA" w:rsidRDefault="00AB7DF4" w:rsidP="00F56823">
    <w:pPr>
      <w:pStyle w:val="Stopka"/>
      <w:spacing w:line="360" w:lineRule="auto"/>
      <w:rPr>
        <w:rFonts w:ascii="Humnst777EU" w:hAnsi="Humnst777EU" w:cs="Arial"/>
        <w:color w:val="C0C0C0"/>
        <w:sz w:val="18"/>
        <w:szCs w:val="18"/>
      </w:rPr>
    </w:pPr>
    <w:r w:rsidRPr="00773FEA">
      <w:rPr>
        <w:rFonts w:ascii="Humnst777EU" w:hAnsi="Humnst777EU" w:cs="Arial"/>
        <w:color w:val="C0C0C0"/>
        <w:sz w:val="18"/>
        <w:szCs w:val="18"/>
      </w:rPr>
      <w:t>Adres email:</w:t>
    </w:r>
    <w:r w:rsidR="00F56823" w:rsidRPr="00773FEA">
      <w:rPr>
        <w:rFonts w:ascii="Humnst777EU" w:hAnsi="Humnst777EU" w:cs="Arial"/>
        <w:color w:val="C0C0C0"/>
        <w:sz w:val="18"/>
        <w:szCs w:val="18"/>
      </w:rPr>
      <w:t xml:space="preserve"> marta</w:t>
    </w:r>
    <w:r w:rsidRPr="00773FEA">
      <w:rPr>
        <w:rFonts w:ascii="Humnst777EU" w:hAnsi="Humnst777EU" w:cs="Arial"/>
        <w:color w:val="C0C0C0"/>
        <w:sz w:val="18"/>
        <w:szCs w:val="18"/>
      </w:rPr>
      <w:t>@espar</w:t>
    </w:r>
    <w:r w:rsidR="00D218CE">
      <w:rPr>
        <w:rFonts w:ascii="Humnst777EU" w:hAnsi="Humnst777EU" w:cs="Arial"/>
        <w:color w:val="C0C0C0"/>
        <w:sz w:val="18"/>
        <w:szCs w:val="18"/>
      </w:rPr>
      <w:t>-</w:t>
    </w:r>
    <w:r w:rsidRPr="00773FEA">
      <w:rPr>
        <w:rFonts w:ascii="Humnst777EU" w:hAnsi="Humnst777EU" w:cs="Arial"/>
        <w:color w:val="C0C0C0"/>
        <w:sz w:val="18"/>
        <w:szCs w:val="18"/>
      </w:rPr>
      <w:t xml:space="preserve">50.org; www.espar50.org, </w:t>
    </w:r>
  </w:p>
  <w:p w:rsidR="00AB7DF4" w:rsidRPr="00F56823" w:rsidRDefault="00AB7DF4" w:rsidP="00F56823">
    <w:pPr>
      <w:pStyle w:val="Stopka"/>
      <w:spacing w:line="360" w:lineRule="auto"/>
      <w:rPr>
        <w:rFonts w:ascii="Humnst777EU" w:hAnsi="Humnst777EU" w:cs="Arial"/>
        <w:color w:val="C0C0C0"/>
        <w:sz w:val="18"/>
        <w:szCs w:val="18"/>
        <w:lang w:val="en-US"/>
      </w:rPr>
    </w:pPr>
    <w:r w:rsidRPr="00F56823">
      <w:rPr>
        <w:rFonts w:ascii="Humnst777EU" w:hAnsi="Humnst777EU" w:cs="Arial"/>
        <w:color w:val="C0C0C0"/>
        <w:sz w:val="18"/>
        <w:szCs w:val="18"/>
        <w:lang w:val="en-US"/>
      </w:rPr>
      <w:t>Regon: 140714685, KRS: 0000262753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513" w:rsidRDefault="00595513">
      <w:r>
        <w:separator/>
      </w:r>
    </w:p>
  </w:footnote>
  <w:footnote w:type="continuationSeparator" w:id="0">
    <w:p w:rsidR="00595513" w:rsidRDefault="0059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DF4" w:rsidRPr="00E47842" w:rsidRDefault="00F74654">
    <w:pPr>
      <w:pStyle w:val="Nagwek"/>
      <w:rPr>
        <w:rFonts w:ascii="Arial" w:hAnsi="Arial" w:cs="Arial"/>
        <w:color w:val="C0C0C0"/>
        <w:sz w:val="20"/>
        <w:szCs w:val="20"/>
      </w:rPr>
    </w:pPr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3030220</wp:posOffset>
          </wp:positionH>
          <wp:positionV relativeFrom="paragraph">
            <wp:posOffset>-83820</wp:posOffset>
          </wp:positionV>
          <wp:extent cx="2743200" cy="942975"/>
          <wp:effectExtent l="0" t="0" r="0" b="9525"/>
          <wp:wrapSquare wrapText="bothSides"/>
          <wp:docPr id="3" name="Obraz 3" descr="forum50_logo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rum50_logo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3810</wp:posOffset>
          </wp:positionV>
          <wp:extent cx="1947545" cy="701040"/>
          <wp:effectExtent l="0" t="0" r="0" b="381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B7DF4">
      <w:tab/>
    </w:r>
    <w:r w:rsidR="00AB7DF4">
      <w:tab/>
    </w:r>
    <w:r w:rsidR="0097083B" w:rsidRPr="00E47842">
      <w:rPr>
        <w:rFonts w:ascii="Arial" w:hAnsi="Arial" w:cs="Arial"/>
        <w:color w:val="C0C0C0"/>
        <w:sz w:val="20"/>
        <w:szCs w:val="20"/>
      </w:rPr>
      <w:fldChar w:fldCharType="begin"/>
    </w:r>
    <w:r w:rsidR="00AB7DF4" w:rsidRPr="00E47842">
      <w:rPr>
        <w:rFonts w:ascii="Arial" w:hAnsi="Arial" w:cs="Arial"/>
        <w:color w:val="C0C0C0"/>
        <w:sz w:val="20"/>
        <w:szCs w:val="20"/>
      </w:rPr>
      <w:instrText xml:space="preserve"> DATE \@ "yyyy-MM-dd" </w:instrText>
    </w:r>
    <w:r w:rsidR="0097083B" w:rsidRPr="00E47842">
      <w:rPr>
        <w:rFonts w:ascii="Arial" w:hAnsi="Arial" w:cs="Arial"/>
        <w:color w:val="C0C0C0"/>
        <w:sz w:val="20"/>
        <w:szCs w:val="20"/>
      </w:rPr>
      <w:fldChar w:fldCharType="separate"/>
    </w:r>
    <w:r w:rsidR="00B51D53">
      <w:rPr>
        <w:rFonts w:ascii="Arial" w:hAnsi="Arial" w:cs="Arial"/>
        <w:noProof/>
        <w:color w:val="C0C0C0"/>
        <w:sz w:val="20"/>
        <w:szCs w:val="20"/>
      </w:rPr>
      <w:t>2013-10-01</w:t>
    </w:r>
    <w:r w:rsidR="0097083B" w:rsidRPr="00E47842">
      <w:rPr>
        <w:rFonts w:ascii="Arial" w:hAnsi="Arial" w:cs="Arial"/>
        <w:color w:val="C0C0C0"/>
        <w:sz w:val="20"/>
        <w:szCs w:val="20"/>
      </w:rPr>
      <w:fldChar w:fldCharType="end"/>
    </w:r>
  </w:p>
  <w:p w:rsidR="00AB7DF4" w:rsidRDefault="00AB7DF4" w:rsidP="00A2144E">
    <w:pPr>
      <w:pStyle w:val="Nagwek"/>
      <w:pBdr>
        <w:bottom w:val="single" w:sz="4" w:space="1" w:color="339966"/>
      </w:pBdr>
    </w:pPr>
  </w:p>
  <w:p w:rsidR="00AB7DF4" w:rsidRDefault="00AB7DF4" w:rsidP="00A214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82CC1"/>
    <w:multiLevelType w:val="hybridMultilevel"/>
    <w:tmpl w:val="5EBCD2A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694EAE"/>
    <w:multiLevelType w:val="hybridMultilevel"/>
    <w:tmpl w:val="3A02DC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9F006B"/>
    <w:multiLevelType w:val="hybridMultilevel"/>
    <w:tmpl w:val="E9A038A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633DA"/>
    <w:multiLevelType w:val="hybridMultilevel"/>
    <w:tmpl w:val="92BA79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74654"/>
    <w:rsid w:val="000203BB"/>
    <w:rsid w:val="0002187F"/>
    <w:rsid w:val="00025A04"/>
    <w:rsid w:val="00041711"/>
    <w:rsid w:val="000534B1"/>
    <w:rsid w:val="00070A56"/>
    <w:rsid w:val="00077CBA"/>
    <w:rsid w:val="00097A0B"/>
    <w:rsid w:val="000A0D7E"/>
    <w:rsid w:val="000A2703"/>
    <w:rsid w:val="000D317A"/>
    <w:rsid w:val="000E3713"/>
    <w:rsid w:val="000F3E35"/>
    <w:rsid w:val="001149F8"/>
    <w:rsid w:val="001865E2"/>
    <w:rsid w:val="001A16FA"/>
    <w:rsid w:val="001A3B06"/>
    <w:rsid w:val="001B6013"/>
    <w:rsid w:val="001B7985"/>
    <w:rsid w:val="001E24D7"/>
    <w:rsid w:val="001E5307"/>
    <w:rsid w:val="001E7412"/>
    <w:rsid w:val="002155F8"/>
    <w:rsid w:val="00260A27"/>
    <w:rsid w:val="00277DF1"/>
    <w:rsid w:val="00284EE7"/>
    <w:rsid w:val="0028655D"/>
    <w:rsid w:val="00292470"/>
    <w:rsid w:val="00296210"/>
    <w:rsid w:val="002A4E06"/>
    <w:rsid w:val="002E3CEB"/>
    <w:rsid w:val="002F4632"/>
    <w:rsid w:val="003300E9"/>
    <w:rsid w:val="00331199"/>
    <w:rsid w:val="003378D2"/>
    <w:rsid w:val="003459D5"/>
    <w:rsid w:val="003808FF"/>
    <w:rsid w:val="00384120"/>
    <w:rsid w:val="00396F2F"/>
    <w:rsid w:val="003B663C"/>
    <w:rsid w:val="003C6F2A"/>
    <w:rsid w:val="003D4CE9"/>
    <w:rsid w:val="003D4D4B"/>
    <w:rsid w:val="003D6350"/>
    <w:rsid w:val="003D63BA"/>
    <w:rsid w:val="003E5C51"/>
    <w:rsid w:val="003F4747"/>
    <w:rsid w:val="00436155"/>
    <w:rsid w:val="00451211"/>
    <w:rsid w:val="004574B6"/>
    <w:rsid w:val="004845AE"/>
    <w:rsid w:val="004852CC"/>
    <w:rsid w:val="004974DC"/>
    <w:rsid w:val="00497B9B"/>
    <w:rsid w:val="004B227B"/>
    <w:rsid w:val="004C50CE"/>
    <w:rsid w:val="004F0356"/>
    <w:rsid w:val="004F7664"/>
    <w:rsid w:val="005135D2"/>
    <w:rsid w:val="00527FB3"/>
    <w:rsid w:val="00595513"/>
    <w:rsid w:val="00597FBD"/>
    <w:rsid w:val="005A0FF5"/>
    <w:rsid w:val="005B008D"/>
    <w:rsid w:val="005B1C71"/>
    <w:rsid w:val="005B48B3"/>
    <w:rsid w:val="005C0713"/>
    <w:rsid w:val="005C3F55"/>
    <w:rsid w:val="005C55A8"/>
    <w:rsid w:val="005C7085"/>
    <w:rsid w:val="005F4E04"/>
    <w:rsid w:val="006221BF"/>
    <w:rsid w:val="006626A8"/>
    <w:rsid w:val="006759EE"/>
    <w:rsid w:val="00684F64"/>
    <w:rsid w:val="006B6F91"/>
    <w:rsid w:val="006B7E08"/>
    <w:rsid w:val="006C3DFD"/>
    <w:rsid w:val="006C5BC8"/>
    <w:rsid w:val="006D2789"/>
    <w:rsid w:val="006F0853"/>
    <w:rsid w:val="007141C7"/>
    <w:rsid w:val="0072694A"/>
    <w:rsid w:val="007448B9"/>
    <w:rsid w:val="00773FEA"/>
    <w:rsid w:val="0077607E"/>
    <w:rsid w:val="00782262"/>
    <w:rsid w:val="007972CB"/>
    <w:rsid w:val="00797C03"/>
    <w:rsid w:val="007A0869"/>
    <w:rsid w:val="007B4923"/>
    <w:rsid w:val="007C217B"/>
    <w:rsid w:val="007D59AD"/>
    <w:rsid w:val="00802596"/>
    <w:rsid w:val="00812146"/>
    <w:rsid w:val="00837706"/>
    <w:rsid w:val="00862569"/>
    <w:rsid w:val="00870FE3"/>
    <w:rsid w:val="0087319A"/>
    <w:rsid w:val="00883376"/>
    <w:rsid w:val="00885A37"/>
    <w:rsid w:val="008D1316"/>
    <w:rsid w:val="008D319F"/>
    <w:rsid w:val="00901812"/>
    <w:rsid w:val="00907E86"/>
    <w:rsid w:val="00914FBA"/>
    <w:rsid w:val="00920092"/>
    <w:rsid w:val="009321B4"/>
    <w:rsid w:val="00934D79"/>
    <w:rsid w:val="00953BFF"/>
    <w:rsid w:val="0097083B"/>
    <w:rsid w:val="009B0382"/>
    <w:rsid w:val="009B2B96"/>
    <w:rsid w:val="009B3BB7"/>
    <w:rsid w:val="009E216B"/>
    <w:rsid w:val="009E36B3"/>
    <w:rsid w:val="009E5F55"/>
    <w:rsid w:val="009E7346"/>
    <w:rsid w:val="009F0CB3"/>
    <w:rsid w:val="009F7C34"/>
    <w:rsid w:val="00A07720"/>
    <w:rsid w:val="00A2144E"/>
    <w:rsid w:val="00A41955"/>
    <w:rsid w:val="00A42049"/>
    <w:rsid w:val="00A44B35"/>
    <w:rsid w:val="00A55D5E"/>
    <w:rsid w:val="00A55DE5"/>
    <w:rsid w:val="00A56D0D"/>
    <w:rsid w:val="00A639BD"/>
    <w:rsid w:val="00A643E2"/>
    <w:rsid w:val="00AB4463"/>
    <w:rsid w:val="00AB7DF4"/>
    <w:rsid w:val="00AD2111"/>
    <w:rsid w:val="00AE4252"/>
    <w:rsid w:val="00B0306D"/>
    <w:rsid w:val="00B0583B"/>
    <w:rsid w:val="00B10479"/>
    <w:rsid w:val="00B3190B"/>
    <w:rsid w:val="00B44A92"/>
    <w:rsid w:val="00B45A9B"/>
    <w:rsid w:val="00B51D53"/>
    <w:rsid w:val="00B540CC"/>
    <w:rsid w:val="00B5459D"/>
    <w:rsid w:val="00BC466F"/>
    <w:rsid w:val="00BC78B5"/>
    <w:rsid w:val="00BD23C6"/>
    <w:rsid w:val="00C145DE"/>
    <w:rsid w:val="00C1649F"/>
    <w:rsid w:val="00C2569D"/>
    <w:rsid w:val="00C27FDC"/>
    <w:rsid w:val="00C41EFF"/>
    <w:rsid w:val="00C44182"/>
    <w:rsid w:val="00C84E9F"/>
    <w:rsid w:val="00CC6115"/>
    <w:rsid w:val="00CD3F27"/>
    <w:rsid w:val="00CD71CE"/>
    <w:rsid w:val="00CE7558"/>
    <w:rsid w:val="00CF43CD"/>
    <w:rsid w:val="00CF7DEE"/>
    <w:rsid w:val="00D04013"/>
    <w:rsid w:val="00D218CE"/>
    <w:rsid w:val="00D30BEF"/>
    <w:rsid w:val="00D31897"/>
    <w:rsid w:val="00D31D61"/>
    <w:rsid w:val="00D54AF8"/>
    <w:rsid w:val="00D6043A"/>
    <w:rsid w:val="00D717C8"/>
    <w:rsid w:val="00DA6003"/>
    <w:rsid w:val="00DB2C9F"/>
    <w:rsid w:val="00DF1661"/>
    <w:rsid w:val="00DF59D8"/>
    <w:rsid w:val="00E106FA"/>
    <w:rsid w:val="00E27EE6"/>
    <w:rsid w:val="00E34A0A"/>
    <w:rsid w:val="00E47842"/>
    <w:rsid w:val="00E54424"/>
    <w:rsid w:val="00E6046F"/>
    <w:rsid w:val="00E77422"/>
    <w:rsid w:val="00E8131C"/>
    <w:rsid w:val="00E84B40"/>
    <w:rsid w:val="00E96358"/>
    <w:rsid w:val="00EE160A"/>
    <w:rsid w:val="00F039D9"/>
    <w:rsid w:val="00F10ABF"/>
    <w:rsid w:val="00F35C4F"/>
    <w:rsid w:val="00F56823"/>
    <w:rsid w:val="00F64584"/>
    <w:rsid w:val="00F74654"/>
    <w:rsid w:val="00FA2E00"/>
    <w:rsid w:val="00FD078D"/>
    <w:rsid w:val="00FD31A6"/>
    <w:rsid w:val="00FE1277"/>
    <w:rsid w:val="00FF0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60A"/>
    <w:pPr>
      <w:spacing w:line="480" w:lineRule="auto"/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14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144E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83770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rsid w:val="00A077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07720"/>
    <w:rPr>
      <w:rFonts w:ascii="Tahoma" w:hAnsi="Tahoma" w:cs="Tahoma"/>
      <w:sz w:val="16"/>
      <w:szCs w:val="16"/>
    </w:rPr>
  </w:style>
  <w:style w:type="character" w:styleId="Hipercze">
    <w:name w:val="Hyperlink"/>
    <w:rsid w:val="00A07720"/>
    <w:rPr>
      <w:color w:val="0000FF"/>
      <w:u w:val="single"/>
    </w:rPr>
  </w:style>
  <w:style w:type="paragraph" w:styleId="Plandokumentu">
    <w:name w:val="Document Map"/>
    <w:basedOn w:val="Normalny"/>
    <w:semiHidden/>
    <w:rsid w:val="00D31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semiHidden/>
    <w:rsid w:val="00D31897"/>
    <w:rPr>
      <w:sz w:val="16"/>
      <w:szCs w:val="16"/>
    </w:rPr>
  </w:style>
  <w:style w:type="paragraph" w:styleId="Tekstkomentarza">
    <w:name w:val="annotation text"/>
    <w:basedOn w:val="Normalny"/>
    <w:semiHidden/>
    <w:rsid w:val="00D318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D31897"/>
    <w:rPr>
      <w:b/>
      <w:bCs/>
    </w:rPr>
  </w:style>
  <w:style w:type="paragraph" w:customStyle="1" w:styleId="youthaf0h0right">
    <w:name w:val="youth.af.0.h0.right"/>
    <w:basedOn w:val="Normalny"/>
    <w:rsid w:val="006D2789"/>
    <w:pPr>
      <w:keepNext/>
      <w:tabs>
        <w:tab w:val="left" w:pos="284"/>
      </w:tabs>
      <w:spacing w:before="180" w:after="60" w:line="240" w:lineRule="auto"/>
      <w:jc w:val="right"/>
    </w:pPr>
    <w:rPr>
      <w:rFonts w:ascii="Arial" w:eastAsia="Times New Roman" w:hAnsi="Arial"/>
      <w:b/>
      <w:i/>
      <w:noProof/>
      <w:snapToGrid w:val="0"/>
      <w:color w:val="000080"/>
      <w:sz w:val="24"/>
      <w:szCs w:val="20"/>
      <w:lang w:val="en-GB" w:eastAsia="en-GB"/>
    </w:rPr>
  </w:style>
  <w:style w:type="table" w:styleId="Tabela-Siatka">
    <w:name w:val="Table Grid"/>
    <w:basedOn w:val="Standardowy"/>
    <w:rsid w:val="004C50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C50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\Dropbox\ESPAR%2050+\Szablon%20dokumentu%20%20ESPAR%205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dokumentu  ESPAR 50</Template>
  <TotalTime>0</TotalTime>
  <Pages>3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„Blask seniora”</vt:lpstr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„Blask seniora”</dc:title>
  <dc:creator>Marta</dc:creator>
  <cp:lastModifiedBy>Marta</cp:lastModifiedBy>
  <cp:revision>2</cp:revision>
  <cp:lastPrinted>2013-09-23T13:41:00Z</cp:lastPrinted>
  <dcterms:created xsi:type="dcterms:W3CDTF">2013-10-01T12:45:00Z</dcterms:created>
  <dcterms:modified xsi:type="dcterms:W3CDTF">2013-10-01T12:45:00Z</dcterms:modified>
</cp:coreProperties>
</file>